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崇左市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2018年选聘两新组织党建工作组织员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拟聘用人员名单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566" w:type="dxa"/>
        <w:tblInd w:w="9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2156"/>
        <w:gridCol w:w="1425"/>
        <w:gridCol w:w="4689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" w:hRule="atLeast"/>
        </w:trPr>
        <w:tc>
          <w:tcPr>
            <w:tcW w:w="12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6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郭志康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2018100923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杨正杰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2018100912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严彩晴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2018108218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刘静兰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2018100209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李秀莲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2018104711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龙心宇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2018101829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董书言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2018100320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韦维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2018102611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黄伟光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2018102415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陈振强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2018108615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张春霞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2018109118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陶彦名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2018106021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梁燕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2018100702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黄彬彬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2018105514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潘富文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2018107221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郭碧霞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2018102813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何志明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2018105318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韦畅林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2018104913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甘连景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2018106914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李东贤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2018107705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甘开秀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2018104530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覃永丽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2018101624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黄浩逵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2018108318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黄鹏举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2018101514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甘秀娟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2018101604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黄月凤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2018106026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何建雄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2018103713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冯玉美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2018108330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黄桂春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2018101330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" w:hRule="atLeast"/>
        </w:trPr>
        <w:tc>
          <w:tcPr>
            <w:tcW w:w="12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梁芳玉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2018103112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B210C"/>
    <w:rsid w:val="235B210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2018-08-15T06:04:00Z</dcterms:created>
  <dc:creator>武大娟</dc:creator>
  <cp:lastModifiedBy>武大娟</cp:lastModifiedBy>
  <dcterms:modified xsi:type="dcterms:W3CDTF">2018-08-15T06:04:49Z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