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pict>
          <v:shape id="_x0000_i1025" o:spt="75" type="#_x0000_t75" style="height:106.25pt;width:697.4pt;" filled="f" stroked="f" coordsize="21600,21600">
            <v:path/>
            <v:fill on="f" focussize="0,0"/>
            <v:stroke on="f"/>
            <v:imagedata r:id="rId4" o:title=""/>
            <o:lock v:ext="edit" aspectratio="t"/>
            <w10:wrap type="none"/>
            <w10:anchorlock/>
          </v:shape>
        </w:pic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4839"/>
    <w:rsid w:val="001A6D0D"/>
    <w:rsid w:val="003943BE"/>
    <w:rsid w:val="00584522"/>
    <w:rsid w:val="005971FC"/>
    <w:rsid w:val="005B34F8"/>
    <w:rsid w:val="005F74F6"/>
    <w:rsid w:val="00694B30"/>
    <w:rsid w:val="00747F26"/>
    <w:rsid w:val="00755FF3"/>
    <w:rsid w:val="007635F5"/>
    <w:rsid w:val="0079513A"/>
    <w:rsid w:val="007A5BC9"/>
    <w:rsid w:val="007C2097"/>
    <w:rsid w:val="00826225"/>
    <w:rsid w:val="008328F6"/>
    <w:rsid w:val="00883C03"/>
    <w:rsid w:val="008F70C1"/>
    <w:rsid w:val="009179DC"/>
    <w:rsid w:val="00A44839"/>
    <w:rsid w:val="00B7406A"/>
    <w:rsid w:val="00B86EA0"/>
    <w:rsid w:val="00C83286"/>
    <w:rsid w:val="00CF1C4E"/>
    <w:rsid w:val="00D83A92"/>
    <w:rsid w:val="00E57952"/>
    <w:rsid w:val="00EB7F66"/>
    <w:rsid w:val="00F375D7"/>
    <w:rsid w:val="00F506B2"/>
    <w:rsid w:val="00FB082A"/>
    <w:rsid w:val="08605FCD"/>
    <w:rsid w:val="1E9E0703"/>
    <w:rsid w:val="2CD35AAD"/>
    <w:rsid w:val="36236C40"/>
    <w:rsid w:val="42254CE4"/>
    <w:rsid w:val="45FD5C3C"/>
    <w:rsid w:val="4AAC60D1"/>
    <w:rsid w:val="548F1C0A"/>
    <w:rsid w:val="61F022E4"/>
    <w:rsid w:val="7AAB1220"/>
    <w:rsid w:val="7B962456"/>
    <w:rsid w:val="7F46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locked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Home</Company>
  <Pages>1</Pages>
  <Words>29</Words>
  <Characters>168</Characters>
  <Lines>0</Lines>
  <Paragraphs>0</Paragraphs>
  <TotalTime>33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2018-07-17T01:06:00Z</dcterms:created>
  <dc:creator>Administrator</dc:creator>
  <cp:lastModifiedBy>可爱飞了</cp:lastModifiedBy>
  <cp:lastPrinted>2018-08-10T02:14:00Z</cp:lastPrinted>
  <dcterms:modified xsi:type="dcterms:W3CDTF">2018-08-11T02:34:14Z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