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516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</w:rPr>
      </w:pPr>
      <w:r>
        <w:rPr>
          <w:rFonts w:ascii="黑体" w:hAnsi="宋体" w:eastAsia="黑体" w:cs="黑体"/>
          <w:i w:val="0"/>
          <w:caps w:val="0"/>
          <w:color w:val="000000"/>
          <w:spacing w:val="12"/>
          <w:sz w:val="28"/>
          <w:szCs w:val="28"/>
          <w:bdr w:val="none" w:color="auto" w:sz="0" w:space="0"/>
          <w:shd w:val="clear" w:fill="FFFFFF"/>
        </w:rPr>
        <w:t>郁南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县</w:t>
      </w:r>
      <w:r>
        <w:rPr>
          <w:rFonts w:hint="eastAsia" w:ascii="黑体" w:hAnsi="宋体" w:eastAsia="黑体" w:cs="黑体"/>
          <w:i w:val="0"/>
          <w:caps w:val="0"/>
          <w:color w:val="000000"/>
          <w:spacing w:val="12"/>
          <w:sz w:val="28"/>
          <w:szCs w:val="28"/>
          <w:bdr w:val="none" w:color="auto" w:sz="0" w:space="0"/>
          <w:shd w:val="clear" w:fill="FFFFFF"/>
        </w:rPr>
        <w:t>2018年考试录用公务员拟录用名单</w:t>
      </w:r>
    </w:p>
    <w:tbl>
      <w:tblPr>
        <w:tblW w:w="7224" w:type="dxa"/>
        <w:jc w:val="center"/>
        <w:tblInd w:w="6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0"/>
        <w:gridCol w:w="792"/>
        <w:gridCol w:w="456"/>
        <w:gridCol w:w="1704"/>
        <w:gridCol w:w="1356"/>
        <w:gridCol w:w="1248"/>
        <w:gridCol w:w="12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招录单位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职位名称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职位代码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朱金华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郁南县市场监督管理局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计量股科员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12101251801001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999210104628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钟佰林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郁南县市场监督管理局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市场监督执法大队科员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12101251801002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999210203507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袁剑华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郁南县市场监督管理局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市场监督执法大队科员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12101251801002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999210601829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申佩怡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云浮市郁南县人力资源和社会保障局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办公室科员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12103861801001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999210304401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冯洁楹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云浮市郁南县人力资源和社会保障局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公务员和事业单位人员管理股科员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12103861801002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谢永成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云浮市郁南县文化广电新闻出版局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办公室科员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12103871801001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999210101912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7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覃伟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云浮市郁南县文化广电新闻出版局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文化市场综合执法队科员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12103871801002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999210202527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8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李倩铭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云浮市郁南县人民政府办公室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秘书股科员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12103891801001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999210201505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邓洁梅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办公室科员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12103911801001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999210204001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10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张绍基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人事股科员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12103911801002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999210200813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11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吴慧科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综合股科员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12103911801003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杨柳珠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工贸发展股科员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12103911801004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999210105506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13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劳婉云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建城镇财政所科员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12103911801005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999210105416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14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招贵安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桂圩镇财政所科员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12103911801006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999210502730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15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张彩霞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平台镇财政所科员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12103911801007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999210501216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16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叶玲珊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千官镇财政所科员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12103911801008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999210501528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17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陈志权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河口镇财政所科员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12103911801009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999210204410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18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盘顺江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历洞镇财政所科员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12103911801010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999210105630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19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黄沅怡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历洞镇财政所科员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12103911801010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999210402221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20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谢燕兰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云浮市郁南县国土资源局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都城国土资源管理所科员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12103921801001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999210204402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21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陈满华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云浮市郁南县国土资源局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桂圩国土资源管理所科员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12103921801002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999210202612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22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关振汝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云浮市郁南县国土资源局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千官国土资源管理所科员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12103921801003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999210204724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23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程华杰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云浮市郁南县国土资源局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南江口国土资源管理所科员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12103921801004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999210201805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24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王斯豪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云浮市郁南县卫生和计划生育局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医政股科员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12103931801001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999210103815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25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刘欣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云浮市郁南县卫生和计划生育局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中医股科员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12103931801002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999210105623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26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黄华东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云浮市郁南县人民防空办公室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工程股科员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12103951801001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999210601122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27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廖劲夫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云浮市郁南县人民防空办公室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综合股科员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12103951801002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999210601608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28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刘铭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云浮市郁南县安全生产监督管理局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安全监督管理二股科员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12103961801001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999210601920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29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陈璐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云浮市郁南县食品药品监督管理局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食品生产和市场安全监管股科员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12104001801001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999210104305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30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王嘉欣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云浮市郁南县食品药品监督管理局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办公室科员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12104001801002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999210104506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31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关炘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云浮市郁南县食品药品监督管理局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都城食品药品监管所科员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12104001801003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999210404921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32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马青清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云浮市郁南县食品药品监督管理局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建城食品药品监管所科员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12104001801004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999210603311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33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黄涌华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云浮市郁南县食品药品监督管理局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东坝食品药品监管所科员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12104001801006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999210100506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34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李传赟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云浮市郁南县食品药品监督管理局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东坝食品药品监管所科员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12104001801007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999210100519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35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陈永梅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云浮市郁南县教育局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办公室科员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12104011801001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999210201813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36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周艳婷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云浮市郁南县交通运输局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综合行政执法局科员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12104021801001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999210101003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37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黄志英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云浮市郁南县交通运输局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综合行政执法局科员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12104021801001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999210203317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38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麦剑星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云浮市郁南县交通运输局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综合行政执法局科员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12104021801002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999210501305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39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江碧仪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云浮市郁南县社会保险基金管理局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财务股科员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12104091801001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999210502830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40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梁以运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云浮市郁南县社会保险基金管理局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保险关系股科员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12104091801002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999210201728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41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茹灿彬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云浮市郁南县社会保险基金管理局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保险稽核股科员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12104091801003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999210603104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42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张豪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云浮市郁南县社会保险基金管理局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待遇核发股科员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12104091801004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999210202319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43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朱永烨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云浮市郁南县科学技术局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办公室科员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12104111801001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999210103608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44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杨震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云浮市郁南县机关事务管理局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财会股科员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12104121801002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999210104928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45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何欣梅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云浮市郁南县城乡规划建设管理局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规划技术管理股科员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12104181801001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999210204527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46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江泽宇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云浮市郁南县房地产管理局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住保股科员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12104191801001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999210100314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47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刘慧婷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广东省郁南县供销合作社联合社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财务审计股科员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12104211801001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999210405407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48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赖志标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云浮市郁南县卫生监督所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监督股科员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12104231801001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999210202505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49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周戈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云浮市郁南县卫生监督所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稽查股科员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12104231801002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999210500518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50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陈学勤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云浮市郁南县财政局票据管理中心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票据管理中心科员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12104261801001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999210104401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51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雷潘钿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云浮市郁南县财政局投资审核中心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投资审核中心科员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12104271801001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999210501317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52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熊雨辰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云浮市郁南县财政国库支付中心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国库支付中心科员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12104281801001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999210404923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53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莫国宏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云浮市郁南县经济普查中心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普查中心科员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12104291801001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999210503115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264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54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刘月苓</w:t>
            </w:r>
          </w:p>
        </w:tc>
        <w:tc>
          <w:tcPr>
            <w:tcW w:w="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云浮市郁南县审计局</w:t>
            </w: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科员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12103941831001</w:t>
            </w:r>
          </w:p>
        </w:tc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4"/>
                <w:szCs w:val="14"/>
                <w:bdr w:val="none" w:color="auto" w:sz="0" w:space="0"/>
              </w:rPr>
              <w:t>442210303706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2257BD"/>
    <w:rsid w:val="022257BD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2018-08-11T02:04:00Z</dcterms:created>
  <dc:creator>武大娟</dc:creator>
  <cp:lastModifiedBy>武大娟</cp:lastModifiedBy>
  <dcterms:modified xsi:type="dcterms:W3CDTF">2018-08-11T02:05:42Z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