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秀屿区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妇幼保健所编外合同制工作人员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4"/>
        <w:tblW w:w="9541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1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9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品行、性格、沟通能力、健康状况、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卫生计生行业能力自我评价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tbl>
      <w:tblPr>
        <w:tblStyle w:val="4"/>
        <w:tblW w:w="9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395"/>
        <w:gridCol w:w="1020"/>
        <w:gridCol w:w="1140"/>
        <w:gridCol w:w="855"/>
        <w:gridCol w:w="190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评价</w:t>
            </w: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况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称 谓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年 月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性别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95" w:type="dxa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center"/>
          </w:tcPr>
          <w:p>
            <w:pPr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441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eastAsia="zh-CN"/>
              </w:rPr>
              <w:t>关系的等要说明情况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学信二维码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插入学信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二维码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9" w:hRule="atLeast"/>
          <w:jc w:val="center"/>
        </w:trPr>
        <w:tc>
          <w:tcPr>
            <w:tcW w:w="940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真实性承诺：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</w:rPr>
              <w:t>没有违反生育政策、受过刑事处罚或被开除公职，以及法律上有规定不得招聘录用的其他情形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</w:p>
        </w:tc>
      </w:tr>
    </w:tbl>
    <w:p>
      <w:pPr>
        <w:sectPr>
          <w:pgSz w:w="11906" w:h="16838"/>
          <w:pgMar w:top="1417" w:right="1134" w:bottom="1417" w:left="1134" w:header="851" w:footer="992" w:gutter="0"/>
          <w:cols w:space="0" w:num="1"/>
          <w:rtlGutter w:val="0"/>
          <w:docGrid w:type="lines" w:linePitch="312" w:charSpace="0"/>
        </w:sectPr>
      </w:pP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384810</wp:posOffset>
                </wp:positionV>
                <wp:extent cx="49339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39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.35pt;margin-top:30.3pt;height:0pt;width:388.5pt;z-index:251658240;mso-width-relative:page;mso-height-relative:page;" filled="f" stroked="t" coordsize="21600,21600" o:gfxdata="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8eJ9QAAAAIAQAADwAAAAAAAAABACAA&#10;AAAiAAAAZHJzL2Rvd25yZXYueG1sUEsBAhQAFAAAAAgAh07iQHT2+zLYAQAAlgMAAA4AAAAAAAAA&#10;AQAgAAAAIwEAAGRycy9lMm9Eb2MueG1sUEsFBgAAAAAGAAYAWQEAAG0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Style w:val="3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</w:rPr>
        <w:t>报名</w:t>
      </w:r>
      <w:r>
        <w:rPr>
          <w:rStyle w:val="3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eastAsia="zh-CN"/>
        </w:rPr>
        <w:t>方法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下载填写本网页报名表（文档中需附“学信二维码”）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;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2.个人简历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instrText xml:space="preserve"> HYPERLINK "mailto:发送至xywjxzfw@163.com" </w:instrTex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发送至电子邮箱xyjsfwz5869919@163.com。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end"/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3" w:firstLineChars="200"/>
        <w:jc w:val="left"/>
        <w:textAlignment w:val="auto"/>
        <w:outlineLvl w:val="9"/>
        <w:rPr>
          <w:rStyle w:val="3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</w:pPr>
      <w:r>
        <w:rPr>
          <w:rStyle w:val="3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  <w:t>说明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404495</wp:posOffset>
                </wp:positionH>
                <wp:positionV relativeFrom="paragraph">
                  <wp:posOffset>1905</wp:posOffset>
                </wp:positionV>
                <wp:extent cx="49339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39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.85pt;margin-top:0.15pt;height:0pt;width:388.5pt;z-index:251659264;mso-width-relative:page;mso-height-relative:page;" filled="f" stroked="t" coordsize="21600,21600" o:gfxdata="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kMr7S0AAAAAQBAAAPAAAAAAAAAAEAIAAAACIA&#10;AABkcnMvZG93bnJldi54bWxQSwECFAAUAAAACACHTuJAR0tXhdgBAACWAwAADgAAAAAAAAABACAA&#10;AAAfAQAAZHJzL2Uyb0RvYy54bWxQSwUGAAAAAAYABgBZAQAAaQUAAAAA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1.报名信息如实填写，查实有凡弄虚作假的，不予聘用或取消聘用；</w:t>
      </w:r>
    </w:p>
    <w:p>
      <w:pPr>
        <w:widowControl/>
        <w:shd w:val="clear" w:color="auto" w:fill="FFFFFF"/>
        <w:wordWrap/>
        <w:adjustRightInd/>
        <w:snapToGrid/>
        <w:spacing w:before="0" w:beforeLines="0" w:after="0" w:afterLines="0" w:line="510" w:lineRule="atLeast"/>
        <w:ind w:left="0" w:leftChars="0" w:right="0" w:firstLine="640" w:firstLineChars="200"/>
        <w:jc w:val="left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2.相片为正常证件照片，不得PS。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37331"/>
    <w:rsid w:val="04B6516B"/>
    <w:rsid w:val="5DD278ED"/>
    <w:rsid w:val="5FF3733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j2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2018-07-25T05:09:00Z</dcterms:created>
  <dc:creator>林锦元～蓦然一笑</dc:creator>
  <cp:lastModifiedBy>林锦元～蓦然一笑</cp:lastModifiedBy>
  <dcterms:modified xsi:type="dcterms:W3CDTF">2018-07-26T00:45:28Z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