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7086600" cy="34194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8660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05714"/>
    <w:rsid w:val="66A0571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2018-08-07T09:43:00Z</dcterms:created>
  <dc:creator>武大娟</dc:creator>
  <cp:lastModifiedBy>武大娟</cp:lastModifiedBy>
  <dcterms:modified xsi:type="dcterms:W3CDTF">2018-08-07T09:44:13Z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