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18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南岗街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2018年公开招聘专职安监员报名登记表</w:t>
      </w:r>
    </w:p>
    <w:tbl>
      <w:tblPr>
        <w:tblW w:w="10496" w:type="dxa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6"/>
        <w:gridCol w:w="522"/>
        <w:gridCol w:w="561"/>
        <w:gridCol w:w="698"/>
        <w:gridCol w:w="30"/>
        <w:gridCol w:w="548"/>
        <w:gridCol w:w="364"/>
        <w:gridCol w:w="29"/>
        <w:gridCol w:w="746"/>
        <w:gridCol w:w="755"/>
        <w:gridCol w:w="541"/>
        <w:gridCol w:w="88"/>
        <w:gridCol w:w="1168"/>
        <w:gridCol w:w="559"/>
        <w:gridCol w:w="436"/>
        <w:gridCol w:w="1135"/>
        <w:gridCol w:w="162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12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28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7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 族</w:t>
            </w:r>
          </w:p>
        </w:tc>
        <w:tc>
          <w:tcPr>
            <w:tcW w:w="12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 贯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8" w:hRule="atLeast"/>
        </w:trPr>
        <w:tc>
          <w:tcPr>
            <w:tcW w:w="121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年月日</w:t>
            </w:r>
          </w:p>
        </w:tc>
        <w:tc>
          <w:tcPr>
            <w:tcW w:w="128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 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 貌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作时间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专业技术职称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121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 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 校</w:t>
            </w:r>
          </w:p>
        </w:tc>
        <w:tc>
          <w:tcPr>
            <w:tcW w:w="128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 历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 位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 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 业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1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97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驾照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1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户口地址</w:t>
            </w:r>
          </w:p>
        </w:tc>
        <w:tc>
          <w:tcPr>
            <w:tcW w:w="6087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1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6087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家庭电话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1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6087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手    机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69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72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80" w:beforeAutospacing="0" w:after="180" w:afterAutospacing="0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  月  至    年   月</w:t>
            </w:r>
          </w:p>
        </w:tc>
        <w:tc>
          <w:tcPr>
            <w:tcW w:w="545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 何 单 位 学 习 或 工 作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职  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72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5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72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5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72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5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72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5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69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配偶姓名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3547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    员</w:t>
            </w:r>
          </w:p>
        </w:tc>
        <w:tc>
          <w:tcPr>
            <w:tcW w:w="8019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9800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9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425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 w:firstLine="357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经办人：       审核人：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（公  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   月    日 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 w:firstLine="357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 w:firstLine="105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49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80" w:beforeAutospacing="0" w:after="180" w:afterAutospacing="0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   月 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4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180" w:afterAutospacing="0" w:line="6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本人承诺以上内容全部真实有效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,如有虚假，本人自愿承担一切后果。       签名：              日期：         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47FE4"/>
    <w:rsid w:val="6D535020"/>
    <w:rsid w:val="7F247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2018-08-08T07:27:00Z</dcterms:created>
  <dc:creator>武大娟</dc:creator>
  <cp:lastModifiedBy>武大娟</cp:lastModifiedBy>
  <dcterms:modified xsi:type="dcterms:W3CDTF">2018-08-08T07:28:00Z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