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420" w:lineRule="atLeast"/>
        <w:ind w:left="0" w:right="0" w:firstLine="420"/>
        <w:rPr>
          <w:sz w:val="24"/>
          <w:szCs w:val="24"/>
        </w:rPr>
      </w:pPr>
      <w:bookmarkStart w:id="0" w:name="_GoBack"/>
      <w:r>
        <w:rPr>
          <w:rFonts w:ascii="Arial" w:hAnsi="Arial" w:cs="Arial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建始县2018年公开选聘村（社区）党组织书记笔试人员名单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420" w:lineRule="atLeast"/>
        <w:ind w:left="0" w:right="0" w:firstLine="420"/>
        <w:rPr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900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1590"/>
        <w:gridCol w:w="1050"/>
        <w:gridCol w:w="2205"/>
        <w:gridCol w:w="1950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795" w:hRule="atLeast"/>
          <w:tblCellSpacing w:w="0" w:type="dxa"/>
        </w:trPr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6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6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6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6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6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6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考场号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谭德密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业州镇秦家园村党支部书记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廖文静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业州镇苏家坪村党支部书记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张锋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业州镇田家坪村党支部书记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黄琪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业州镇田家坪村党支部书记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朱安全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业州镇吊兰花村党支部书记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冉军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业州镇猫儿坪村党支部书记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肖笛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业州镇猫儿坪村党支部书记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黄先浩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业州镇柳树淌村党支部书记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邱晗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业州镇大坪村党支部书记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黄军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业州镇大坪村党支部书记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陈行菊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业州镇茨泉社区党支部书记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邓芳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业州镇朝阳社区党支部书记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尹文龙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业州镇朝阳社区党支部书记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李伟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长梁镇铜锣村党支部书记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廖衍洲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长梁镇铜锣村党支部书记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张良泽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长梁镇前三溪村党支部书记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龚发银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长梁镇榨茨河村党支部书记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18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黄廷红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茅田乡朱家包村党支部书记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王雪峰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茅田乡大茅田社区党支部书记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任爱明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茅田乡大茅田社区党支部书记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尹定锐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茅田乡大茅田社区党支部书记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李超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茅田乡大茅田社区党支部书记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牟方丽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龙坪乡下棋棚村党支部书记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李光军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龙坪乡下棋棚村党支部书记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张睿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龙坪乡桃园垭村党支部书记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杨金轩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龙坪乡桃园垭村党支部书记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黄晓华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高坪镇高店子社区党支部书记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黄彦平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高坪镇高店子社区党支部书记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董中文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高坪镇高店子社区党支部书记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马京辉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三里乡小屯村党支部书记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贺建淼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景阳镇廖家坦村党支部书记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郭金桥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景阳镇廖家坦村党支部书记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高连风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景阳镇廖家坦村党支部书记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肖艳平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景阳镇双寨子村党  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姚辅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景阳镇双寨子村党支部书记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朱虹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景阳镇双寨子村党支部书记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谭明学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景阳镇龙家坝村党支部书记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李华玲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景阳镇龙家坝村党支部书记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向文燚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景阳镇龙家坝村党支部书记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4228222018039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冉东明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景阳镇龙家坝村党支部书记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4228222018040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向艳萍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官店镇栗子桥村党支部书记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4228222018041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2018031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李源君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官店镇栗子桥村党支部书记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4228222018042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2号考场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53D9F"/>
    <w:rsid w:val="4AC53D9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2018-07-24T05:49:00Z</dcterms:created>
  <dc:creator>zrt</dc:creator>
  <cp:lastModifiedBy>zrt</cp:lastModifiedBy>
  <dcterms:modified xsi:type="dcterms:W3CDTF">2018-07-24T05:50:23Z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