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6FCFF"/>
        <w:spacing w:line="501" w:lineRule="atLeast"/>
        <w:ind w:left="0" w:firstLine="0"/>
        <w:jc w:val="center"/>
        <w:rPr>
          <w:rFonts w:ascii="宋体" w:hAnsi="宋体" w:eastAsia="宋体" w:cs="宋体"/>
          <w:b w:val="0"/>
          <w:i w:val="0"/>
          <w:caps w:val="0"/>
          <w:color w:val="000000"/>
          <w:spacing w:val="0"/>
          <w:sz w:val="15"/>
          <w:szCs w:val="15"/>
        </w:rPr>
      </w:pPr>
      <w:bookmarkStart w:id="0" w:name="_GoBack"/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sz w:val="30"/>
          <w:szCs w:val="30"/>
          <w:shd w:val="clear" w:fill="F6FCFF"/>
        </w:rPr>
        <w:t>2016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0"/>
          <w:szCs w:val="30"/>
          <w:shd w:val="clear" w:fill="F6FCFF"/>
        </w:rPr>
        <w:t>年</w:t>
      </w:r>
      <w:bookmarkEnd w:id="0"/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0"/>
          <w:szCs w:val="30"/>
          <w:shd w:val="clear" w:fill="F6FCFF"/>
        </w:rPr>
        <w:t>聊城市选调大学生村官拟录用为选调生人选名单</w:t>
      </w:r>
    </w:p>
    <w:p>
      <w:pPr>
        <w:pStyle w:val="2"/>
        <w:keepNext w:val="0"/>
        <w:keepLines w:val="0"/>
        <w:widowControl/>
        <w:suppressLineNumbers w:val="0"/>
        <w:shd w:val="clear" w:fill="F6FCFF"/>
        <w:spacing w:line="501" w:lineRule="atLeast"/>
        <w:ind w:lef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5"/>
          <w:szCs w:val="15"/>
        </w:rPr>
      </w:pPr>
      <w:r>
        <w:rPr>
          <w:rFonts w:ascii="楷体_GB2312" w:hAnsi="宋体" w:eastAsia="楷体_GB2312" w:cs="楷体_GB2312"/>
          <w:b w:val="0"/>
          <w:i w:val="0"/>
          <w:caps w:val="0"/>
          <w:color w:val="000000"/>
          <w:spacing w:val="0"/>
          <w:sz w:val="26"/>
          <w:szCs w:val="26"/>
          <w:shd w:val="clear" w:fill="F6FCFF"/>
        </w:rPr>
        <w:t>(</w:t>
      </w:r>
      <w:r>
        <w:rPr>
          <w:rFonts w:hint="default" w:ascii="楷体_GB2312" w:hAnsi="宋体" w:eastAsia="楷体_GB2312" w:cs="楷体_GB2312"/>
          <w:b w:val="0"/>
          <w:i w:val="0"/>
          <w:caps w:val="0"/>
          <w:color w:val="000000"/>
          <w:spacing w:val="0"/>
          <w:sz w:val="26"/>
          <w:szCs w:val="26"/>
          <w:shd w:val="clear" w:fill="F6FCFF"/>
        </w:rPr>
        <w:t>共77人)</w:t>
      </w:r>
    </w:p>
    <w:p>
      <w:pPr>
        <w:pStyle w:val="2"/>
        <w:keepNext w:val="0"/>
        <w:keepLines w:val="0"/>
        <w:widowControl/>
        <w:suppressLineNumbers w:val="0"/>
        <w:shd w:val="clear" w:fill="F6FCFF"/>
        <w:spacing w:line="501" w:lineRule="atLeast"/>
        <w:ind w:lef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5"/>
          <w:szCs w:val="15"/>
        </w:rPr>
      </w:pPr>
      <w:r>
        <w:rPr>
          <w:rStyle w:val="4"/>
          <w:rFonts w:hint="eastAsia" w:ascii="宋体" w:hAnsi="宋体" w:eastAsia="宋体" w:cs="宋体"/>
          <w:i w:val="0"/>
          <w:caps w:val="0"/>
          <w:color w:val="000000"/>
          <w:spacing w:val="0"/>
          <w:sz w:val="26"/>
          <w:szCs w:val="26"/>
          <w:shd w:val="clear" w:fill="F6FCFF"/>
        </w:rPr>
        <w:t>　</w:t>
      </w:r>
    </w:p>
    <w:p>
      <w:pPr>
        <w:pStyle w:val="2"/>
        <w:keepNext w:val="0"/>
        <w:keepLines w:val="0"/>
        <w:widowControl/>
        <w:suppressLineNumbers w:val="0"/>
        <w:shd w:val="clear" w:fill="F6FCFF"/>
        <w:spacing w:line="501" w:lineRule="atLeast"/>
        <w:ind w:left="0" w:firstLine="263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5"/>
          <w:szCs w:val="15"/>
        </w:rPr>
      </w:pPr>
      <w:r>
        <w:rPr>
          <w:rStyle w:val="4"/>
          <w:rFonts w:hint="eastAsia" w:ascii="宋体" w:hAnsi="宋体" w:eastAsia="宋体" w:cs="宋体"/>
          <w:i w:val="0"/>
          <w:caps w:val="0"/>
          <w:color w:val="000000"/>
          <w:spacing w:val="0"/>
          <w:sz w:val="26"/>
          <w:szCs w:val="26"/>
          <w:shd w:val="clear" w:fill="F6FCFF"/>
        </w:rPr>
        <w:t>　东昌府区(11人)：</w:t>
      </w:r>
    </w:p>
    <w:p>
      <w:pPr>
        <w:pStyle w:val="2"/>
        <w:keepNext w:val="0"/>
        <w:keepLines w:val="0"/>
        <w:widowControl/>
        <w:suppressLineNumbers w:val="0"/>
        <w:shd w:val="clear" w:fill="F6FCFF"/>
        <w:spacing w:line="501" w:lineRule="atLeast"/>
        <w:ind w:left="0" w:firstLine="526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5"/>
          <w:szCs w:val="15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6"/>
          <w:szCs w:val="26"/>
          <w:shd w:val="clear" w:fill="F6FCFF"/>
        </w:rPr>
        <w:t>吴迪、高嘉飞、刘建春、郭晴、刘玉宁、邱宗博、徐甜丽、</w:t>
      </w:r>
    </w:p>
    <w:p>
      <w:pPr>
        <w:pStyle w:val="2"/>
        <w:keepNext w:val="0"/>
        <w:keepLines w:val="0"/>
        <w:widowControl/>
        <w:suppressLineNumbers w:val="0"/>
        <w:shd w:val="clear" w:fill="F6FCFF"/>
        <w:spacing w:line="501" w:lineRule="atLeast"/>
        <w:ind w:lef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5"/>
          <w:szCs w:val="15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6"/>
          <w:szCs w:val="26"/>
          <w:shd w:val="clear" w:fill="F6FCFF"/>
        </w:rPr>
        <w:t>郑楠、王自前、张静康、王琳</w:t>
      </w:r>
    </w:p>
    <w:p>
      <w:pPr>
        <w:pStyle w:val="2"/>
        <w:keepNext w:val="0"/>
        <w:keepLines w:val="0"/>
        <w:widowControl/>
        <w:suppressLineNumbers w:val="0"/>
        <w:shd w:val="clear" w:fill="F6FCFF"/>
        <w:spacing w:line="501" w:lineRule="atLeast"/>
        <w:ind w:lef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5"/>
          <w:szCs w:val="15"/>
        </w:rPr>
      </w:pPr>
      <w:r>
        <w:rPr>
          <w:rStyle w:val="4"/>
          <w:rFonts w:hint="eastAsia" w:ascii="宋体" w:hAnsi="宋体" w:eastAsia="宋体" w:cs="宋体"/>
          <w:i w:val="0"/>
          <w:caps w:val="0"/>
          <w:color w:val="000000"/>
          <w:spacing w:val="0"/>
          <w:sz w:val="26"/>
          <w:szCs w:val="26"/>
          <w:shd w:val="clear" w:fill="F6FCFF"/>
        </w:rPr>
        <w:t>　　临清市(7人)：</w:t>
      </w:r>
    </w:p>
    <w:p>
      <w:pPr>
        <w:pStyle w:val="2"/>
        <w:keepNext w:val="0"/>
        <w:keepLines w:val="0"/>
        <w:widowControl/>
        <w:suppressLineNumbers w:val="0"/>
        <w:shd w:val="clear" w:fill="F6FCFF"/>
        <w:spacing w:line="501" w:lineRule="atLeast"/>
        <w:ind w:lef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5"/>
          <w:szCs w:val="15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6"/>
          <w:szCs w:val="26"/>
          <w:shd w:val="clear" w:fill="F6FCFF"/>
        </w:rPr>
        <w:t>　　李银风、刘广东、杨文、路禄、伦恒亮、吕国良、刘克硕</w:t>
      </w:r>
    </w:p>
    <w:p>
      <w:pPr>
        <w:pStyle w:val="2"/>
        <w:keepNext w:val="0"/>
        <w:keepLines w:val="0"/>
        <w:widowControl/>
        <w:suppressLineNumbers w:val="0"/>
        <w:shd w:val="clear" w:fill="F6FCFF"/>
        <w:spacing w:line="501" w:lineRule="atLeast"/>
        <w:ind w:lef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5"/>
          <w:szCs w:val="15"/>
        </w:rPr>
      </w:pPr>
      <w:r>
        <w:rPr>
          <w:rStyle w:val="4"/>
          <w:rFonts w:hint="eastAsia" w:ascii="宋体" w:hAnsi="宋体" w:eastAsia="宋体" w:cs="宋体"/>
          <w:i w:val="0"/>
          <w:caps w:val="0"/>
          <w:color w:val="000000"/>
          <w:spacing w:val="0"/>
          <w:sz w:val="26"/>
          <w:szCs w:val="26"/>
          <w:shd w:val="clear" w:fill="F6FCFF"/>
        </w:rPr>
        <w:t>　　冠县(6人)：</w:t>
      </w:r>
    </w:p>
    <w:p>
      <w:pPr>
        <w:pStyle w:val="2"/>
        <w:keepNext w:val="0"/>
        <w:keepLines w:val="0"/>
        <w:widowControl/>
        <w:suppressLineNumbers w:val="0"/>
        <w:shd w:val="clear" w:fill="F6FCFF"/>
        <w:spacing w:line="501" w:lineRule="atLeast"/>
        <w:ind w:lef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5"/>
          <w:szCs w:val="15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6"/>
          <w:szCs w:val="26"/>
          <w:shd w:val="clear" w:fill="F6FCFF"/>
        </w:rPr>
        <w:t>　　秦策、王雁菲、任欣、胡玉坤、李长龙、赵久超</w:t>
      </w:r>
    </w:p>
    <w:p>
      <w:pPr>
        <w:pStyle w:val="2"/>
        <w:keepNext w:val="0"/>
        <w:keepLines w:val="0"/>
        <w:widowControl/>
        <w:suppressLineNumbers w:val="0"/>
        <w:shd w:val="clear" w:fill="F6FCFF"/>
        <w:spacing w:line="501" w:lineRule="atLeast"/>
        <w:ind w:left="0" w:firstLine="538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5"/>
          <w:szCs w:val="15"/>
        </w:rPr>
      </w:pPr>
      <w:r>
        <w:rPr>
          <w:rStyle w:val="4"/>
          <w:rFonts w:hint="eastAsia" w:ascii="宋体" w:hAnsi="宋体" w:eastAsia="宋体" w:cs="宋体"/>
          <w:i w:val="0"/>
          <w:caps w:val="0"/>
          <w:color w:val="000000"/>
          <w:spacing w:val="0"/>
          <w:sz w:val="26"/>
          <w:szCs w:val="26"/>
          <w:shd w:val="clear" w:fill="F6FCFF"/>
        </w:rPr>
        <w:t>莘县(24人)：</w:t>
      </w:r>
    </w:p>
    <w:p>
      <w:pPr>
        <w:pStyle w:val="2"/>
        <w:keepNext w:val="0"/>
        <w:keepLines w:val="0"/>
        <w:widowControl/>
        <w:suppressLineNumbers w:val="0"/>
        <w:shd w:val="clear" w:fill="F6FCFF"/>
        <w:spacing w:line="501" w:lineRule="atLeast"/>
        <w:ind w:left="0" w:firstLine="538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5"/>
          <w:szCs w:val="15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6"/>
          <w:szCs w:val="26"/>
          <w:shd w:val="clear" w:fill="F6FCFF"/>
        </w:rPr>
        <w:t>邱冉、范宗瑞、张露、栾琼、袁立振、白福娟、赵志飞、郭楠、周传振、朱贵赟、许峰、袁磊、贾潇、白茹茹、张志浩、苏欣、浦杰、杨凯旭、杨恩宇、于洪磊、冯振龙、张周珊珊、亢静静、康子运</w:t>
      </w:r>
    </w:p>
    <w:p>
      <w:pPr>
        <w:pStyle w:val="2"/>
        <w:keepNext w:val="0"/>
        <w:keepLines w:val="0"/>
        <w:widowControl/>
        <w:suppressLineNumbers w:val="0"/>
        <w:shd w:val="clear" w:fill="F6FCFF"/>
        <w:spacing w:line="501" w:lineRule="atLeast"/>
        <w:ind w:lef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5"/>
          <w:szCs w:val="15"/>
        </w:rPr>
      </w:pPr>
      <w:r>
        <w:rPr>
          <w:rStyle w:val="4"/>
          <w:rFonts w:hint="eastAsia" w:ascii="宋体" w:hAnsi="宋体" w:eastAsia="宋体" w:cs="宋体"/>
          <w:i w:val="0"/>
          <w:caps w:val="0"/>
          <w:color w:val="000000"/>
          <w:spacing w:val="0"/>
          <w:sz w:val="26"/>
          <w:szCs w:val="26"/>
          <w:shd w:val="clear" w:fill="F6FCFF"/>
        </w:rPr>
        <w:t>　　阳谷县(4人)：</w:t>
      </w:r>
    </w:p>
    <w:p>
      <w:pPr>
        <w:pStyle w:val="2"/>
        <w:keepNext w:val="0"/>
        <w:keepLines w:val="0"/>
        <w:widowControl/>
        <w:suppressLineNumbers w:val="0"/>
        <w:shd w:val="clear" w:fill="F6FCFF"/>
        <w:spacing w:line="501" w:lineRule="atLeast"/>
        <w:ind w:lef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5"/>
          <w:szCs w:val="15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6"/>
          <w:szCs w:val="26"/>
          <w:shd w:val="clear" w:fill="F6FCFF"/>
        </w:rPr>
        <w:t>　　常镇、陈平平、秦蕊、舒建伟</w:t>
      </w:r>
    </w:p>
    <w:p>
      <w:pPr>
        <w:pStyle w:val="2"/>
        <w:keepNext w:val="0"/>
        <w:keepLines w:val="0"/>
        <w:widowControl/>
        <w:suppressLineNumbers w:val="0"/>
        <w:shd w:val="clear" w:fill="F6FCFF"/>
        <w:spacing w:line="501" w:lineRule="atLeast"/>
        <w:ind w:lef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5"/>
          <w:szCs w:val="15"/>
        </w:rPr>
      </w:pPr>
      <w:r>
        <w:rPr>
          <w:rStyle w:val="4"/>
          <w:rFonts w:hint="eastAsia" w:ascii="宋体" w:hAnsi="宋体" w:eastAsia="宋体" w:cs="宋体"/>
          <w:i w:val="0"/>
          <w:caps w:val="0"/>
          <w:color w:val="000000"/>
          <w:spacing w:val="0"/>
          <w:sz w:val="26"/>
          <w:szCs w:val="26"/>
          <w:shd w:val="clear" w:fill="F6FCFF"/>
        </w:rPr>
        <w:t>　　东阿县(5人)：</w:t>
      </w:r>
    </w:p>
    <w:p>
      <w:pPr>
        <w:pStyle w:val="2"/>
        <w:keepNext w:val="0"/>
        <w:keepLines w:val="0"/>
        <w:widowControl/>
        <w:suppressLineNumbers w:val="0"/>
        <w:shd w:val="clear" w:fill="F6FCFF"/>
        <w:spacing w:line="501" w:lineRule="atLeast"/>
        <w:ind w:left="0" w:firstLine="538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5"/>
          <w:szCs w:val="15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6"/>
          <w:szCs w:val="26"/>
          <w:shd w:val="clear" w:fill="F6FCFF"/>
        </w:rPr>
        <w:t>秦丹丹、马彬德、刘倩、李君、董大卫</w:t>
      </w:r>
    </w:p>
    <w:p>
      <w:pPr>
        <w:pStyle w:val="2"/>
        <w:keepNext w:val="0"/>
        <w:keepLines w:val="0"/>
        <w:widowControl/>
        <w:suppressLineNumbers w:val="0"/>
        <w:shd w:val="clear" w:fill="F6FCFF"/>
        <w:spacing w:line="501" w:lineRule="atLeast"/>
        <w:ind w:lef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5"/>
          <w:szCs w:val="15"/>
        </w:rPr>
      </w:pPr>
      <w:r>
        <w:rPr>
          <w:rStyle w:val="4"/>
          <w:rFonts w:hint="eastAsia" w:ascii="宋体" w:hAnsi="宋体" w:eastAsia="宋体" w:cs="宋体"/>
          <w:i w:val="0"/>
          <w:caps w:val="0"/>
          <w:color w:val="000000"/>
          <w:spacing w:val="0"/>
          <w:sz w:val="26"/>
          <w:szCs w:val="26"/>
          <w:shd w:val="clear" w:fill="F6FCFF"/>
        </w:rPr>
        <w:t>　　茌平县(8人)：</w:t>
      </w:r>
    </w:p>
    <w:p>
      <w:pPr>
        <w:pStyle w:val="2"/>
        <w:keepNext w:val="0"/>
        <w:keepLines w:val="0"/>
        <w:widowControl/>
        <w:suppressLineNumbers w:val="0"/>
        <w:shd w:val="clear" w:fill="F6FCFF"/>
        <w:spacing w:line="501" w:lineRule="atLeast"/>
        <w:ind w:left="0" w:firstLine="538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5"/>
          <w:szCs w:val="15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6"/>
          <w:szCs w:val="26"/>
          <w:shd w:val="clear" w:fill="F6FCFF"/>
        </w:rPr>
        <w:t>刘家玮、王欣楠、刘琳琳、崔月明、邢禄昌、薛超普、王晓、孙克</w:t>
      </w:r>
    </w:p>
    <w:p>
      <w:pPr>
        <w:pStyle w:val="2"/>
        <w:keepNext w:val="0"/>
        <w:keepLines w:val="0"/>
        <w:widowControl/>
        <w:suppressLineNumbers w:val="0"/>
        <w:shd w:val="clear" w:fill="F6FCFF"/>
        <w:spacing w:line="501" w:lineRule="atLeast"/>
        <w:ind w:left="0" w:firstLine="538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5"/>
          <w:szCs w:val="15"/>
        </w:rPr>
      </w:pPr>
      <w:r>
        <w:rPr>
          <w:rStyle w:val="4"/>
          <w:rFonts w:hint="eastAsia" w:ascii="宋体" w:hAnsi="宋体" w:eastAsia="宋体" w:cs="宋体"/>
          <w:i w:val="0"/>
          <w:caps w:val="0"/>
          <w:color w:val="000000"/>
          <w:spacing w:val="0"/>
          <w:sz w:val="26"/>
          <w:szCs w:val="26"/>
          <w:shd w:val="clear" w:fill="F6FCFF"/>
        </w:rPr>
        <w:t>高唐县(4人)：</w:t>
      </w:r>
    </w:p>
    <w:p>
      <w:pPr>
        <w:pStyle w:val="2"/>
        <w:keepNext w:val="0"/>
        <w:keepLines w:val="0"/>
        <w:widowControl/>
        <w:suppressLineNumbers w:val="0"/>
        <w:shd w:val="clear" w:fill="F6FCFF"/>
        <w:spacing w:line="501" w:lineRule="atLeast"/>
        <w:ind w:left="0" w:firstLine="538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5"/>
          <w:szCs w:val="15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6"/>
          <w:szCs w:val="26"/>
          <w:shd w:val="clear" w:fill="F6FCFF"/>
        </w:rPr>
        <w:t>张志鹏、孙伟康、王旭、张书文</w:t>
      </w:r>
    </w:p>
    <w:p>
      <w:pPr>
        <w:pStyle w:val="2"/>
        <w:keepNext w:val="0"/>
        <w:keepLines w:val="0"/>
        <w:widowControl/>
        <w:suppressLineNumbers w:val="0"/>
        <w:shd w:val="clear" w:fill="F6FCFF"/>
        <w:spacing w:line="501" w:lineRule="atLeast"/>
        <w:ind w:lef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5"/>
          <w:szCs w:val="15"/>
        </w:rPr>
      </w:pPr>
      <w:r>
        <w:rPr>
          <w:rStyle w:val="4"/>
          <w:rFonts w:hint="eastAsia" w:ascii="宋体" w:hAnsi="宋体" w:eastAsia="宋体" w:cs="宋体"/>
          <w:i w:val="0"/>
          <w:caps w:val="0"/>
          <w:color w:val="000000"/>
          <w:spacing w:val="0"/>
          <w:sz w:val="26"/>
          <w:szCs w:val="26"/>
          <w:shd w:val="clear" w:fill="F6FCFF"/>
        </w:rPr>
        <w:t>　　经济技术开发区(5人)：</w:t>
      </w:r>
    </w:p>
    <w:p>
      <w:pPr>
        <w:pStyle w:val="2"/>
        <w:keepNext w:val="0"/>
        <w:keepLines w:val="0"/>
        <w:widowControl/>
        <w:suppressLineNumbers w:val="0"/>
        <w:shd w:val="clear" w:fill="F6FCFF"/>
        <w:spacing w:line="501" w:lineRule="atLeast"/>
        <w:ind w:lef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5"/>
          <w:szCs w:val="15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6"/>
          <w:szCs w:val="26"/>
          <w:shd w:val="clear" w:fill="F6FCFF"/>
        </w:rPr>
        <w:t>　　王圆圆、田文枫、李成艺、唐佑杰、闫琳</w:t>
      </w:r>
    </w:p>
    <w:p>
      <w:pPr>
        <w:pStyle w:val="2"/>
        <w:keepNext w:val="0"/>
        <w:keepLines w:val="0"/>
        <w:widowControl/>
        <w:suppressLineNumbers w:val="0"/>
        <w:shd w:val="clear" w:fill="F6FCFF"/>
        <w:spacing w:line="501" w:lineRule="atLeast"/>
        <w:ind w:lef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5"/>
          <w:szCs w:val="15"/>
        </w:rPr>
      </w:pPr>
      <w:r>
        <w:rPr>
          <w:rStyle w:val="4"/>
          <w:rFonts w:hint="eastAsia" w:ascii="宋体" w:hAnsi="宋体" w:eastAsia="宋体" w:cs="宋体"/>
          <w:i w:val="0"/>
          <w:caps w:val="0"/>
          <w:color w:val="000000"/>
          <w:spacing w:val="0"/>
          <w:sz w:val="26"/>
          <w:szCs w:val="26"/>
          <w:shd w:val="clear" w:fill="F6FCFF"/>
        </w:rPr>
        <w:t>　　高新技术产业开发区(1人)：</w:t>
      </w:r>
    </w:p>
    <w:p>
      <w:pPr>
        <w:pStyle w:val="2"/>
        <w:keepNext w:val="0"/>
        <w:keepLines w:val="0"/>
        <w:widowControl/>
        <w:suppressLineNumbers w:val="0"/>
        <w:shd w:val="clear" w:fill="F6FCFF"/>
        <w:spacing w:line="501" w:lineRule="atLeast"/>
        <w:ind w:left="0" w:firstLine="538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5"/>
          <w:szCs w:val="15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6"/>
          <w:szCs w:val="26"/>
          <w:shd w:val="clear" w:fill="F6FCFF"/>
        </w:rPr>
        <w:t>王新娟</w:t>
      </w:r>
    </w:p>
    <w:p>
      <w:pPr>
        <w:pStyle w:val="2"/>
        <w:keepNext w:val="0"/>
        <w:keepLines w:val="0"/>
        <w:widowControl/>
        <w:suppressLineNumbers w:val="0"/>
        <w:shd w:val="clear" w:fill="F6FCFF"/>
        <w:spacing w:line="501" w:lineRule="atLeast"/>
        <w:ind w:left="0" w:firstLine="538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5"/>
          <w:szCs w:val="15"/>
        </w:rPr>
      </w:pPr>
      <w:r>
        <w:rPr>
          <w:rStyle w:val="4"/>
          <w:rFonts w:hint="eastAsia" w:ascii="宋体" w:hAnsi="宋体" w:eastAsia="宋体" w:cs="宋体"/>
          <w:i w:val="0"/>
          <w:caps w:val="0"/>
          <w:color w:val="000000"/>
          <w:spacing w:val="0"/>
          <w:sz w:val="26"/>
          <w:szCs w:val="26"/>
          <w:shd w:val="clear" w:fill="F6FCFF"/>
        </w:rPr>
        <w:t>江北水城旅游度假区(2人)：</w:t>
      </w:r>
    </w:p>
    <w:p>
      <w:pPr>
        <w:pStyle w:val="2"/>
        <w:keepNext w:val="0"/>
        <w:keepLines w:val="0"/>
        <w:widowControl/>
        <w:suppressLineNumbers w:val="0"/>
        <w:shd w:val="clear" w:fill="F6FCFF"/>
        <w:spacing w:line="501" w:lineRule="atLeast"/>
        <w:ind w:lef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5"/>
          <w:szCs w:val="15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6"/>
          <w:szCs w:val="26"/>
          <w:shd w:val="clear" w:fill="F6FCFF"/>
        </w:rPr>
        <w:t>　　朱冉、贾岳</w:t>
      </w:r>
    </w:p>
    <w:p>
      <w:pPr>
        <w:pStyle w:val="2"/>
        <w:keepNext w:val="0"/>
        <w:keepLines w:val="0"/>
        <w:widowControl/>
        <w:suppressLineNumbers w:val="0"/>
        <w:shd w:val="clear" w:fill="F6FCFF"/>
        <w:spacing w:line="501" w:lineRule="atLeast"/>
        <w:ind w:lef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5"/>
          <w:szCs w:val="15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6"/>
          <w:szCs w:val="26"/>
          <w:shd w:val="clear" w:fill="F6FCFF"/>
        </w:rPr>
        <w:t>　　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2916A4"/>
    <w:rsid w:val="342916A4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SUS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2018-07-23T09:17:00Z</dcterms:created>
  <dc:creator>ASUS</dc:creator>
  <cp:lastModifiedBy>ASUS</cp:lastModifiedBy>
  <dcterms:modified xsi:type="dcterms:W3CDTF">2018-07-23T09:18:07Z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